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C6B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C3719D" w:rsidRPr="00C941BC" w:rsidRDefault="00C3719D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BA2C17" w:rsidP="00C3719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Helvetica" w:hAnsi="Helvetica" w:cs="Helvetica"/>
          <w:color w:val="800000"/>
          <w:sz w:val="28"/>
          <w:szCs w:val="28"/>
        </w:rPr>
      </w:pPr>
      <w:r>
        <w:rPr>
          <w:rStyle w:val="Strong"/>
          <w:rFonts w:ascii="Helvetica" w:hAnsi="Helvetica" w:cs="Helvetica"/>
          <w:color w:val="800000"/>
          <w:sz w:val="28"/>
          <w:szCs w:val="28"/>
        </w:rPr>
        <w:t>ACADEMIC YEAR 2025 – 2026</w:t>
      </w:r>
    </w:p>
    <w:p w:rsidR="00C941BC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AUTUMN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–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Monday </w:t>
      </w:r>
      <w:r w:rsidR="00BA2C17">
        <w:rPr>
          <w:rFonts w:ascii="Helvetica" w:hAnsi="Helvetica" w:cs="Helvetica"/>
          <w:b/>
          <w:bCs/>
          <w:color w:val="800000"/>
          <w:sz w:val="28"/>
          <w:szCs w:val="28"/>
        </w:rPr>
        <w:t>1</w:t>
      </w:r>
      <w:r w:rsidR="00BA2C17" w:rsidRPr="00BA2C17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st</w:t>
      </w:r>
      <w:r w:rsidR="00BA2C17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September 2025 -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SCHOOL CLOSED</w:t>
      </w:r>
    </w:p>
    <w:p w:rsidR="00976C6B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FF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Term: 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Tuesday 2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nd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September 2025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-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10am start</w:t>
      </w:r>
    </w:p>
    <w:p w:rsidR="00BA2C17" w:rsidRPr="00C941BC" w:rsidRDefault="00BA2C17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STAFF TRAINING – </w:t>
      </w:r>
      <w:r>
        <w:rPr>
          <w:rFonts w:ascii="Helvetica" w:hAnsi="Helvetica" w:cs="Helvetica"/>
          <w:b/>
          <w:bCs/>
          <w:color w:val="800000"/>
          <w:sz w:val="28"/>
          <w:szCs w:val="28"/>
        </w:rPr>
        <w:t>Wednesday 22</w:t>
      </w:r>
      <w:r w:rsidRPr="00BA2C17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nd</w:t>
      </w:r>
      <w:r>
        <w:rPr>
          <w:rFonts w:ascii="Helvetica" w:hAnsi="Helvetica" w:cs="Helvetica"/>
          <w:b/>
          <w:bCs/>
          <w:color w:val="800000"/>
          <w:sz w:val="28"/>
          <w:szCs w:val="28"/>
        </w:rPr>
        <w:t>, Thursday 23</w:t>
      </w:r>
      <w:r w:rsidRPr="00BA2C17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rd</w:t>
      </w:r>
      <w:r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and Friday 24</w:t>
      </w:r>
      <w:r w:rsidRPr="00BA2C17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October</w:t>
      </w:r>
      <w:r w:rsidR="00CC37EE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2025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Monday </w:t>
      </w:r>
      <w:r w:rsidR="00C3719D">
        <w:rPr>
          <w:rFonts w:ascii="Helvetica" w:hAnsi="Helvetica" w:cs="Helvetica"/>
          <w:b/>
          <w:bCs/>
          <w:color w:val="000000"/>
          <w:sz w:val="28"/>
          <w:szCs w:val="28"/>
        </w:rPr>
        <w:t>27</w:t>
      </w:r>
      <w:r w:rsidR="00C3719D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October to Friday 31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October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</w:t>
      </w:r>
      <w:r w:rsidR="00C3719D">
        <w:rPr>
          <w:rFonts w:ascii="Helvetica" w:hAnsi="Helvetica" w:cs="Helvetica"/>
          <w:b/>
          <w:bCs/>
          <w:color w:val="000000"/>
          <w:sz w:val="28"/>
          <w:szCs w:val="28"/>
        </w:rPr>
        <w:t>school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: </w:t>
      </w:r>
      <w:r w:rsidR="00C3719D">
        <w:rPr>
          <w:rFonts w:ascii="Helvetica" w:hAnsi="Helvetica" w:cs="Helvetica"/>
          <w:b/>
          <w:bCs/>
          <w:color w:val="000000"/>
          <w:sz w:val="28"/>
          <w:szCs w:val="28"/>
        </w:rPr>
        <w:t>Monday 3</w:t>
      </w:r>
      <w:r w:rsidR="00C3719D" w:rsidRPr="00C3719D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rd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November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End of Term: 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Friday 19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December 2025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 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SPRING TERM</w:t>
      </w:r>
    </w:p>
    <w:p w:rsidR="00976C6B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FF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Start of Term: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Monday 5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January 2026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="00C3719D">
        <w:rPr>
          <w:rStyle w:val="Strong"/>
          <w:rFonts w:ascii="Helvetica" w:hAnsi="Helvetica" w:cs="Helvetica"/>
          <w:color w:val="FF0000"/>
          <w:sz w:val="28"/>
          <w:szCs w:val="28"/>
        </w:rPr>
        <w:t>10am s</w:t>
      </w:r>
      <w:r w:rsidR="00976C6B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tart</w:t>
      </w:r>
    </w:p>
    <w:p w:rsidR="00270AED" w:rsidRPr="00270AED" w:rsidRDefault="00270AED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6C0000"/>
          <w:sz w:val="28"/>
          <w:szCs w:val="28"/>
        </w:rPr>
      </w:pPr>
      <w:r w:rsidRPr="00270AED">
        <w:rPr>
          <w:rStyle w:val="Strong"/>
          <w:rFonts w:ascii="Helvetica" w:hAnsi="Helvetica" w:cs="Helvetica"/>
          <w:color w:val="6C0000"/>
          <w:sz w:val="28"/>
          <w:szCs w:val="28"/>
        </w:rPr>
        <w:t xml:space="preserve">PARENT CONSULTATION </w:t>
      </w:r>
      <w:r>
        <w:rPr>
          <w:rStyle w:val="Strong"/>
          <w:rFonts w:ascii="Helvetica" w:hAnsi="Helvetica" w:cs="Helvetica"/>
          <w:color w:val="6C0000"/>
          <w:sz w:val="28"/>
          <w:szCs w:val="28"/>
        </w:rPr>
        <w:t xml:space="preserve">(Appointment only) </w:t>
      </w:r>
      <w:r w:rsidRPr="00270AED">
        <w:rPr>
          <w:rStyle w:val="Strong"/>
          <w:rFonts w:ascii="Helvetica" w:hAnsi="Helvetica" w:cs="Helvetica"/>
          <w:color w:val="6C0000"/>
          <w:sz w:val="28"/>
          <w:szCs w:val="28"/>
        </w:rPr>
        <w:t>– Monday 2</w:t>
      </w:r>
      <w:r w:rsidRPr="00270AED">
        <w:rPr>
          <w:rStyle w:val="Strong"/>
          <w:rFonts w:ascii="Helvetica" w:hAnsi="Helvetica" w:cs="Helvetica"/>
          <w:color w:val="6C0000"/>
          <w:sz w:val="28"/>
          <w:szCs w:val="28"/>
          <w:vertAlign w:val="superscript"/>
        </w:rPr>
        <w:t>nd</w:t>
      </w:r>
      <w:r>
        <w:rPr>
          <w:rStyle w:val="Strong"/>
          <w:rFonts w:ascii="Helvetica" w:hAnsi="Helvetica" w:cs="Helvetica"/>
          <w:color w:val="6C0000"/>
          <w:sz w:val="28"/>
          <w:szCs w:val="28"/>
        </w:rPr>
        <w:t xml:space="preserve"> February </w:t>
      </w:r>
      <w:r w:rsidRPr="00270AED">
        <w:rPr>
          <w:rStyle w:val="Strong"/>
          <w:rFonts w:ascii="Helvetica" w:hAnsi="Helvetica" w:cs="Helvetica"/>
          <w:color w:val="6C0000"/>
          <w:sz w:val="28"/>
          <w:szCs w:val="28"/>
        </w:rPr>
        <w:t>–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Monday 16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</w:t>
      </w:r>
      <w:r w:rsidR="00270AED">
        <w:rPr>
          <w:rFonts w:ascii="Helvetica" w:hAnsi="Helvetica" w:cs="Helvetica"/>
          <w:b/>
          <w:bCs/>
          <w:color w:val="000000"/>
          <w:sz w:val="28"/>
          <w:szCs w:val="28"/>
        </w:rPr>
        <w:t>February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to Friday 20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2026</w:t>
      </w:r>
    </w:p>
    <w:p w:rsidR="00976C6B" w:rsidRPr="00C941BC" w:rsidRDefault="00C3719D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>
        <w:rPr>
          <w:rFonts w:ascii="Helvetica" w:hAnsi="Helvetica" w:cs="Helvetica"/>
          <w:b/>
          <w:bCs/>
          <w:color w:val="000000"/>
          <w:sz w:val="28"/>
          <w:szCs w:val="28"/>
        </w:rPr>
        <w:t>Start of school</w:t>
      </w:r>
      <w:r w:rsidR="007E0BA3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: Monday 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23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rd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2026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Term: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Friday 27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March 2026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SUMMER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Term: 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Monday 13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April 2026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10am</w:t>
      </w:r>
      <w:r w:rsidR="00801E11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 xml:space="preserve"> start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BANK HOLIDAY Monday </w:t>
      </w:r>
      <w:r w:rsidR="00BA2C17">
        <w:rPr>
          <w:rFonts w:ascii="Helvetica" w:hAnsi="Helvetica" w:cs="Helvetica"/>
          <w:b/>
          <w:bCs/>
          <w:color w:val="800000"/>
          <w:sz w:val="28"/>
          <w:szCs w:val="28"/>
        </w:rPr>
        <w:t>4</w:t>
      </w:r>
      <w:r w:rsidR="00BA2C17" w:rsidRPr="00BA2C17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May 2026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  <w:bookmarkStart w:id="0" w:name="_GoBack"/>
      <w:bookmarkEnd w:id="0"/>
    </w:p>
    <w:p w:rsidR="00976C6B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Monday 25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to Friday 29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2026</w:t>
      </w:r>
    </w:p>
    <w:p w:rsidR="00C3719D" w:rsidRPr="00C941BC" w:rsidRDefault="00C3719D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>
        <w:rPr>
          <w:rFonts w:ascii="Helvetica" w:hAnsi="Helvetica" w:cs="Helvetica"/>
          <w:b/>
          <w:bCs/>
          <w:color w:val="000000"/>
          <w:sz w:val="28"/>
          <w:szCs w:val="28"/>
        </w:rPr>
        <w:t>Start of school: Monday 1</w:t>
      </w:r>
      <w:r w:rsidRPr="00C3719D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June 2026</w:t>
      </w:r>
    </w:p>
    <w:p w:rsidR="00976C6B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FF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 and End of school year 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>Friday 17</w:t>
      </w:r>
      <w:r w:rsidR="00BA2C17" w:rsidRPr="00BA2C17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BA2C17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July 2026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BA2C17" w:rsidRPr="00C3719D" w:rsidRDefault="00BA2C17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990000"/>
          <w:sz w:val="28"/>
          <w:szCs w:val="28"/>
        </w:rPr>
      </w:pPr>
      <w:r w:rsidRPr="00C3719D">
        <w:rPr>
          <w:rFonts w:ascii="Helvetica" w:hAnsi="Helvetica" w:cs="Helvetica"/>
          <w:b/>
          <w:bCs/>
          <w:color w:val="990000"/>
          <w:sz w:val="28"/>
          <w:szCs w:val="28"/>
        </w:rPr>
        <w:t xml:space="preserve">STAFF TRAINING </w:t>
      </w:r>
      <w:r w:rsidR="00C3719D" w:rsidRPr="00C3719D">
        <w:rPr>
          <w:rFonts w:ascii="Helvetica" w:hAnsi="Helvetica" w:cs="Helvetica"/>
          <w:b/>
          <w:bCs/>
          <w:color w:val="990000"/>
          <w:sz w:val="28"/>
          <w:szCs w:val="28"/>
        </w:rPr>
        <w:t>– Monday 20</w:t>
      </w:r>
      <w:r w:rsidR="00C3719D" w:rsidRPr="00C3719D">
        <w:rPr>
          <w:rFonts w:ascii="Helvetica" w:hAnsi="Helvetica" w:cs="Helvetica"/>
          <w:b/>
          <w:bCs/>
          <w:color w:val="990000"/>
          <w:sz w:val="28"/>
          <w:szCs w:val="28"/>
          <w:vertAlign w:val="superscript"/>
        </w:rPr>
        <w:t>th</w:t>
      </w:r>
      <w:r w:rsidR="00C3719D" w:rsidRPr="00C3719D">
        <w:rPr>
          <w:rFonts w:ascii="Helvetica" w:hAnsi="Helvetica" w:cs="Helvetica"/>
          <w:b/>
          <w:bCs/>
          <w:color w:val="990000"/>
          <w:sz w:val="28"/>
          <w:szCs w:val="28"/>
        </w:rPr>
        <w:t xml:space="preserve"> July 2026 – SCHOOL CLOSED</w:t>
      </w:r>
    </w:p>
    <w:p w:rsidR="00B75F85" w:rsidRPr="00C941BC" w:rsidRDefault="00B75F85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sectPr w:rsidR="00B75F85" w:rsidRPr="00C941BC" w:rsidSect="00976C6B">
      <w:headerReference w:type="default" r:id="rId6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19D" w:rsidRDefault="00C3719D" w:rsidP="00976C6B">
      <w:pPr>
        <w:spacing w:after="0" w:line="240" w:lineRule="auto"/>
      </w:pPr>
      <w:r>
        <w:separator/>
      </w:r>
    </w:p>
  </w:endnote>
  <w:endnote w:type="continuationSeparator" w:id="0">
    <w:p w:rsidR="00C3719D" w:rsidRDefault="00C3719D" w:rsidP="009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19D" w:rsidRDefault="00C3719D" w:rsidP="00976C6B">
      <w:pPr>
        <w:spacing w:after="0" w:line="240" w:lineRule="auto"/>
      </w:pPr>
      <w:r>
        <w:separator/>
      </w:r>
    </w:p>
  </w:footnote>
  <w:footnote w:type="continuationSeparator" w:id="0">
    <w:p w:rsidR="00C3719D" w:rsidRDefault="00C3719D" w:rsidP="009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19D" w:rsidRDefault="00C3719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CD6DFF" wp14:editId="41018656">
              <wp:simplePos x="0" y="0"/>
              <wp:positionH relativeFrom="margin">
                <wp:posOffset>714375</wp:posOffset>
              </wp:positionH>
              <wp:positionV relativeFrom="paragraph">
                <wp:posOffset>-351858</wp:posOffset>
              </wp:positionV>
              <wp:extent cx="5191125" cy="80962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809625"/>
                        <a:chOff x="671" y="289"/>
                        <a:chExt cx="10690" cy="2227"/>
                      </a:xfrm>
                    </wpg:grpSpPr>
                    <pic:pic xmlns:pic="http://schemas.openxmlformats.org/drawingml/2006/picture">
                      <pic:nvPicPr>
                        <pic:cNvPr id="2" name="Picture 3" descr="j&amp;j-sch-co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1" y="296"/>
                          <a:ext cx="2760" cy="2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newLDBS%20LOGO%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322"/>
                          <a:ext cx="1932" cy="1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763" y="289"/>
                          <a:ext cx="5843" cy="2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19D" w:rsidRPr="00976C6B" w:rsidRDefault="00C3719D" w:rsidP="00976C6B">
                            <w:pPr>
                              <w:spacing w:after="0" w:line="240" w:lineRule="auto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St John &amp; St James</w:t>
                            </w:r>
                          </w:p>
                          <w:p w:rsidR="00C3719D" w:rsidRPr="00976C6B" w:rsidRDefault="00C3719D" w:rsidP="00976C6B">
                            <w:pPr>
                              <w:spacing w:after="0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Church of England Primary School</w:t>
                            </w:r>
                          </w:p>
                          <w:p w:rsidR="00C3719D" w:rsidRPr="00976C6B" w:rsidRDefault="00C3719D" w:rsidP="00976C6B">
                            <w:pPr>
                              <w:pStyle w:val="Heading5"/>
                              <w:ind w:right="-8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Grove Street, Edmonton, London N18 2TL</w:t>
                            </w:r>
                          </w:p>
                          <w:p w:rsidR="00C3719D" w:rsidRPr="00976C6B" w:rsidRDefault="00C3719D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Tel: 020 8807 2578    </w:t>
                            </w:r>
                          </w:p>
                          <w:p w:rsidR="00C3719D" w:rsidRPr="007524EE" w:rsidRDefault="00C3719D" w:rsidP="00976C6B">
                            <w:pPr>
                              <w:ind w:right="-85" w:firstLine="72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3719D" w:rsidRPr="007524EE" w:rsidRDefault="00C3719D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Email:  office@stjohnandjames.enfield.sch.uk</w:t>
                            </w:r>
                          </w:p>
                          <w:p w:rsidR="00C3719D" w:rsidRDefault="00C3719D" w:rsidP="00976C6B">
                            <w:pPr>
                              <w:ind w:right="-85"/>
                              <w:jc w:val="center"/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Website:  www.stjohnandjames.enfield.sch.uk</w:t>
                            </w:r>
                          </w:p>
                          <w:p w:rsidR="00C3719D" w:rsidRDefault="00C3719D" w:rsidP="00976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D6DFF" id="Group 1" o:spid="_x0000_s1026" style="position:absolute;margin-left:56.25pt;margin-top:-27.7pt;width:408.75pt;height:63.75pt;z-index:251659264;mso-position-horizontal-relative:margin" coordorigin="671,289" coordsize="10690,2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IAAfg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My0xMC0xN1QxMzo0MjoxO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MtMTAtMTdUMTM6NDI6MTh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MtMTAtMTdUMTM6NDI6MTh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My0xMC0xN1QxMzo0MjoxOV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zLTEwLTE3VDEzOjQyOjE4WjwvZGF0Z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My0xMC0xN1QxMzo0MjoxOFo8L2RhdGU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pQAAAABSZ2h0bG9uZwAABJ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uAA5BZG9iZQBkQAAAAAH/2wCEAAICAgICAgICAgIDAgICAwQD&#10;AgIDBAUEBAQEBAUGBQUFBQUFBgYHBwgHBwYJCQoKCQkMDAwMDAwMDAwMDAwMDAwBAwMDBQQFCQYG&#10;CQ0KCQoNDw4ODg4PDwwMDAwMDw8MDAwMDAwPDAwMDAwMDAwMDAwMDAwMDAwMDAwMDAwMDAwMDP/A&#10;ABEIBKUEkgMBEQACEQEDEQH/3QAEAJP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/v1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Q+/W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T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fv1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+/W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f7&#10;9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Pv1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R+/W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j&amp;j-sch-col-logo" style="position:absolute;left:8601;top:296;width:2760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">
                <v:imagedata r:id="rId3" o:title="j&amp;j-sch-col-logo"/>
              </v:shape>
              <v:shape id="Picture 4" o:spid="_x0000_s1028" type="#_x0000_t75" alt="newLDBS%20LOGO%20" style="position:absolute;left:671;top:322;width:193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">
                <v:imagedata r:id="rId4" o:title="newLDBS%20LOGO%2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2763;top:289;width:584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976C6B" w:rsidRPr="00976C6B" w:rsidRDefault="00976C6B" w:rsidP="00976C6B">
                      <w:pPr>
                        <w:spacing w:after="0" w:line="240" w:lineRule="auto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St John &amp; St James</w:t>
                      </w:r>
                    </w:p>
                    <w:p w:rsidR="00976C6B" w:rsidRPr="00976C6B" w:rsidRDefault="00976C6B" w:rsidP="00976C6B">
                      <w:pPr>
                        <w:spacing w:after="0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Church of England Primary School</w:t>
                      </w:r>
                    </w:p>
                    <w:p w:rsidR="00976C6B" w:rsidRPr="00976C6B" w:rsidRDefault="00976C6B" w:rsidP="00976C6B">
                      <w:pPr>
                        <w:pStyle w:val="Heading5"/>
                        <w:ind w:right="-8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76C6B">
                        <w:rPr>
                          <w:rFonts w:ascii="Arial" w:hAnsi="Arial" w:cs="Arial"/>
                          <w:sz w:val="22"/>
                          <w:szCs w:val="22"/>
                        </w:rPr>
                        <w:t>Grove Street, Edmonton, London N18 2TL</w:t>
                      </w:r>
                    </w:p>
                    <w:p w:rsidR="00976C6B" w:rsidRPr="00976C6B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color w:val="000000"/>
                        </w:rPr>
                        <w:t xml:space="preserve">Tel: 020 8807 2578    </w:t>
                      </w:r>
                    </w:p>
                    <w:p w:rsidR="00976C6B" w:rsidRPr="007524EE" w:rsidRDefault="00976C6B" w:rsidP="00976C6B">
                      <w:pPr>
                        <w:ind w:right="-85" w:firstLine="72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:rsidR="00976C6B" w:rsidRPr="007524EE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Email:  office@stjohnandjames.enfield.sch.uk</w:t>
                      </w:r>
                    </w:p>
                    <w:p w:rsidR="00976C6B" w:rsidRDefault="00976C6B" w:rsidP="00976C6B">
                      <w:pPr>
                        <w:ind w:right="-85"/>
                        <w:jc w:val="center"/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Website:  www.stjohnandjames.enfield.sch.uk</w:t>
                      </w:r>
                    </w:p>
                    <w:p w:rsidR="00976C6B" w:rsidRDefault="00976C6B" w:rsidP="00976C6B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6B"/>
    <w:rsid w:val="00270AED"/>
    <w:rsid w:val="004C325A"/>
    <w:rsid w:val="00744276"/>
    <w:rsid w:val="007E0BA3"/>
    <w:rsid w:val="00801E11"/>
    <w:rsid w:val="00976C6B"/>
    <w:rsid w:val="00B75F85"/>
    <w:rsid w:val="00BA2C17"/>
    <w:rsid w:val="00C3719D"/>
    <w:rsid w:val="00C941BC"/>
    <w:rsid w:val="00CC37EE"/>
    <w:rsid w:val="00E6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EEE6880"/>
  <w15:chartTrackingRefBased/>
  <w15:docId w15:val="{9A6926D0-89D1-478D-82C2-2AC81963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976C6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76C6B"/>
    <w:rPr>
      <w:b/>
      <w:bCs/>
    </w:rPr>
  </w:style>
  <w:style w:type="character" w:customStyle="1" w:styleId="Heading5Char">
    <w:name w:val="Heading 5 Char"/>
    <w:basedOn w:val="DefaultParagraphFont"/>
    <w:link w:val="Heading5"/>
    <w:rsid w:val="00976C6B"/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C6B"/>
  </w:style>
  <w:style w:type="paragraph" w:styleId="Footer">
    <w:name w:val="footer"/>
    <w:basedOn w:val="Normal"/>
    <w:link w:val="Foot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C6B"/>
  </w:style>
  <w:style w:type="paragraph" w:styleId="BalloonText">
    <w:name w:val="Balloon Text"/>
    <w:basedOn w:val="Normal"/>
    <w:link w:val="BalloonTextChar"/>
    <w:uiPriority w:val="99"/>
    <w:semiHidden/>
    <w:unhideWhenUsed/>
    <w:rsid w:val="00976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4F355CE7.dotm</Template>
  <TotalTime>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Rioom</dc:creator>
  <cp:keywords/>
  <dc:description/>
  <cp:lastModifiedBy>Lisa Lockyer</cp:lastModifiedBy>
  <cp:revision>3</cp:revision>
  <cp:lastPrinted>2025-03-05T15:04:00Z</cp:lastPrinted>
  <dcterms:created xsi:type="dcterms:W3CDTF">2025-02-03T11:40:00Z</dcterms:created>
  <dcterms:modified xsi:type="dcterms:W3CDTF">2025-03-05T15:04:00Z</dcterms:modified>
</cp:coreProperties>
</file>