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Helvetica" w:hAnsi="Helvetica" w:cs="Helvetica"/>
          <w:color w:val="800000"/>
          <w:sz w:val="28"/>
          <w:szCs w:val="28"/>
        </w:rPr>
      </w:pPr>
    </w:p>
    <w:p w:rsidR="00976C6B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Helvetica" w:hAnsi="Helvetica" w:cs="Helvetica"/>
          <w:color w:val="800000"/>
          <w:sz w:val="28"/>
          <w:szCs w:val="28"/>
        </w:rPr>
      </w:pP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ACADEMIC YEAR 2024 – 2025</w:t>
      </w:r>
    </w:p>
    <w:p w:rsidR="00C941BC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AUTUMN TERM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STAFF TRAINING </w:t>
      </w:r>
      <w:r w:rsidR="004C325A">
        <w:rPr>
          <w:rFonts w:ascii="Helvetica" w:hAnsi="Helvetica" w:cs="Helvetica"/>
          <w:b/>
          <w:bCs/>
          <w:color w:val="800000"/>
          <w:sz w:val="28"/>
          <w:szCs w:val="28"/>
        </w:rPr>
        <w:t>–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</w:t>
      </w:r>
      <w:r w:rsidR="004C325A">
        <w:rPr>
          <w:rFonts w:ascii="Helvetica" w:hAnsi="Helvetica" w:cs="Helvetica"/>
          <w:b/>
          <w:bCs/>
          <w:color w:val="800000"/>
          <w:sz w:val="28"/>
          <w:szCs w:val="28"/>
        </w:rPr>
        <w:t>Monday 2</w:t>
      </w:r>
      <w:r w:rsidR="004C325A" w:rsidRPr="004C325A">
        <w:rPr>
          <w:rFonts w:ascii="Helvetica" w:hAnsi="Helvetica" w:cs="Helvetica"/>
          <w:b/>
          <w:bCs/>
          <w:color w:val="800000"/>
          <w:sz w:val="28"/>
          <w:szCs w:val="28"/>
          <w:vertAlign w:val="superscript"/>
        </w:rPr>
        <w:t>nd</w:t>
      </w:r>
      <w:r w:rsidR="004C325A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and Tuesday 3</w:t>
      </w:r>
      <w:r w:rsidR="004C325A" w:rsidRPr="004C325A">
        <w:rPr>
          <w:rFonts w:ascii="Helvetica" w:hAnsi="Helvetica" w:cs="Helvetica"/>
          <w:b/>
          <w:bCs/>
          <w:color w:val="800000"/>
          <w:sz w:val="28"/>
          <w:szCs w:val="28"/>
          <w:vertAlign w:val="superscript"/>
        </w:rPr>
        <w:t>rd</w:t>
      </w:r>
      <w:r w:rsidR="004C325A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September 2024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SCHOOL CLOSED</w:t>
      </w:r>
    </w:p>
    <w:p w:rsidR="00976C6B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Start of Term: </w:t>
      </w:r>
      <w:r w:rsidR="004C325A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Wednesday </w:t>
      </w:r>
      <w:r w:rsidR="00E639E8">
        <w:rPr>
          <w:rFonts w:ascii="Helvetica" w:hAnsi="Helvetica" w:cs="Helvetica"/>
          <w:b/>
          <w:bCs/>
          <w:color w:val="000000"/>
          <w:sz w:val="28"/>
          <w:szCs w:val="28"/>
        </w:rPr>
        <w:t>4</w:t>
      </w:r>
      <w:r w:rsidR="00E639E8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bookmarkStart w:id="0" w:name="_GoBack"/>
      <w:bookmarkEnd w:id="0"/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 September 2024</w:t>
      </w:r>
      <w:r w:rsidR="00801E11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- 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10am start</w:t>
      </w:r>
    </w:p>
    <w:p w:rsidR="00976C6B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Half Term Break: Monday 28th</w:t>
      </w:r>
      <w:r w:rsidR="00976C6B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 October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2024</w:t>
      </w:r>
      <w:r w:rsidR="00976C6B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to Friday 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1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st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November 2024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STAFF TRAINING 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– </w:t>
      </w:r>
      <w:r w:rsidR="004C325A">
        <w:rPr>
          <w:rFonts w:ascii="Helvetica" w:hAnsi="Helvetica" w:cs="Helvetica"/>
          <w:b/>
          <w:bCs/>
          <w:color w:val="800000"/>
          <w:sz w:val="28"/>
          <w:szCs w:val="28"/>
        </w:rPr>
        <w:t>Monday 4</w:t>
      </w:r>
      <w:r w:rsidR="004C325A" w:rsidRPr="004C325A">
        <w:rPr>
          <w:rFonts w:ascii="Helvetica" w:hAnsi="Helvetica" w:cs="Helvetica"/>
          <w:b/>
          <w:bCs/>
          <w:color w:val="800000"/>
          <w:sz w:val="28"/>
          <w:szCs w:val="28"/>
          <w:vertAlign w:val="superscript"/>
        </w:rPr>
        <w:t>th</w:t>
      </w:r>
      <w:r w:rsidR="004C325A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November 2024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– SCHOOL CLOSED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Start of Half Term: </w:t>
      </w:r>
      <w:r w:rsidR="004C325A">
        <w:rPr>
          <w:rFonts w:ascii="Helvetica" w:hAnsi="Helvetica" w:cs="Helvetica"/>
          <w:b/>
          <w:bCs/>
          <w:color w:val="000000"/>
          <w:sz w:val="28"/>
          <w:szCs w:val="28"/>
        </w:rPr>
        <w:t>Tuesday 5th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November 2024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End of Term: 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Friday</w:t>
      </w:r>
      <w:r w:rsidR="00801E11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20th December 2024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– </w:t>
      </w:r>
      <w:r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1.30pm 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finish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Helvetica" w:hAnsi="Helvetica" w:cs="Helvetica"/>
          <w:color w:val="800000"/>
          <w:sz w:val="28"/>
          <w:szCs w:val="28"/>
        </w:rPr>
      </w:pP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SPRING TERM</w:t>
      </w:r>
    </w:p>
    <w:p w:rsidR="00976C6B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Start of Term: </w:t>
      </w:r>
      <w:r w:rsidR="004C325A">
        <w:rPr>
          <w:rFonts w:ascii="Helvetica" w:hAnsi="Helvetica" w:cs="Helvetica"/>
          <w:b/>
          <w:bCs/>
          <w:color w:val="000000"/>
          <w:sz w:val="28"/>
          <w:szCs w:val="28"/>
        </w:rPr>
        <w:t>Tuesday 7</w:t>
      </w:r>
      <w:r w:rsidR="004C325A" w:rsidRPr="004C325A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 January 2025</w:t>
      </w:r>
      <w:r w:rsidR="00976C6B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– </w:t>
      </w:r>
      <w:r w:rsidR="00976C6B" w:rsidRPr="00801E11">
        <w:rPr>
          <w:rStyle w:val="Strong"/>
          <w:rFonts w:ascii="Helvetica" w:hAnsi="Helvetica" w:cs="Helvetica"/>
          <w:color w:val="FF0000"/>
          <w:sz w:val="28"/>
          <w:szCs w:val="28"/>
        </w:rPr>
        <w:t>10am Start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STAFF TRAINING 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– </w:t>
      </w:r>
      <w:r w:rsidR="004C325A">
        <w:rPr>
          <w:rFonts w:ascii="Helvetica" w:hAnsi="Helvetica" w:cs="Helvetica"/>
          <w:b/>
          <w:bCs/>
          <w:color w:val="800000"/>
          <w:sz w:val="28"/>
          <w:szCs w:val="28"/>
        </w:rPr>
        <w:t>Monday 6</w:t>
      </w:r>
      <w:r w:rsidR="004C325A" w:rsidRPr="004C325A">
        <w:rPr>
          <w:rFonts w:ascii="Helvetica" w:hAnsi="Helvetica" w:cs="Helvetica"/>
          <w:b/>
          <w:bCs/>
          <w:color w:val="800000"/>
          <w:sz w:val="28"/>
          <w:szCs w:val="28"/>
          <w:vertAlign w:val="superscript"/>
        </w:rPr>
        <w:t>th</w:t>
      </w:r>
      <w:r w:rsidR="004C325A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January 2025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– SCHOOL CLOSED</w:t>
      </w:r>
    </w:p>
    <w:p w:rsidR="00976C6B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Half Term Break: Monday 17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 February 2025 to Friday 21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st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February 2025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Ch</w:t>
      </w:r>
      <w:r w:rsidR="007E0BA3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ildren return to school: Monday 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24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February 2025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End of Term: 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Friday 4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April 2025</w:t>
      </w:r>
      <w:r w:rsidR="00801E11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 – 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1.30</w:t>
      </w:r>
      <w:r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pm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 xml:space="preserve"> finish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Helvetica" w:hAnsi="Helvetica" w:cs="Helvetica"/>
          <w:color w:val="800000"/>
          <w:sz w:val="28"/>
          <w:szCs w:val="28"/>
        </w:rPr>
      </w:pP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SUMMER TERM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Start of Term: 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Tuesday 22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nd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April 2025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– </w:t>
      </w:r>
      <w:r w:rsidRPr="00801E11">
        <w:rPr>
          <w:rStyle w:val="Strong"/>
          <w:rFonts w:ascii="Helvetica" w:hAnsi="Helvetica" w:cs="Helvetica"/>
          <w:color w:val="FF0000"/>
          <w:sz w:val="28"/>
          <w:szCs w:val="28"/>
        </w:rPr>
        <w:t>10am</w:t>
      </w:r>
      <w:r w:rsidR="00801E11" w:rsidRPr="00801E11">
        <w:rPr>
          <w:rStyle w:val="Strong"/>
          <w:rFonts w:ascii="Helvetica" w:hAnsi="Helvetica" w:cs="Helvetica"/>
          <w:color w:val="FF0000"/>
          <w:sz w:val="28"/>
          <w:szCs w:val="28"/>
        </w:rPr>
        <w:t xml:space="preserve"> start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BANK HOLIDAY Monday 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5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  <w:vertAlign w:val="superscript"/>
        </w:rPr>
        <w:t>th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May 2025</w:t>
      </w: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– </w:t>
      </w: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SCHOOL CLOSED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Half Term Break: Monday 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26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May 2025 to Friday 30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May 2025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STAFF TRAINING 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– </w:t>
      </w:r>
      <w:r w:rsidR="004C325A">
        <w:rPr>
          <w:rFonts w:ascii="Helvetica" w:hAnsi="Helvetica" w:cs="Helvetica"/>
          <w:b/>
          <w:bCs/>
          <w:color w:val="800000"/>
          <w:sz w:val="28"/>
          <w:szCs w:val="28"/>
        </w:rPr>
        <w:t>Monday 2</w:t>
      </w:r>
      <w:r w:rsidR="004C325A" w:rsidRPr="004C325A">
        <w:rPr>
          <w:rFonts w:ascii="Helvetica" w:hAnsi="Helvetica" w:cs="Helvetica"/>
          <w:b/>
          <w:bCs/>
          <w:color w:val="800000"/>
          <w:sz w:val="28"/>
          <w:szCs w:val="28"/>
          <w:vertAlign w:val="superscript"/>
        </w:rPr>
        <w:t>nd</w:t>
      </w:r>
      <w:r w:rsidR="004C325A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June 2025</w:t>
      </w: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 – </w:t>
      </w: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SCHOOL CLOSED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Start of Half Term: </w:t>
      </w:r>
      <w:r w:rsidR="004C325A">
        <w:rPr>
          <w:rFonts w:ascii="Helvetica" w:hAnsi="Helvetica" w:cs="Helvetica"/>
          <w:b/>
          <w:bCs/>
          <w:color w:val="000000"/>
          <w:sz w:val="28"/>
          <w:szCs w:val="28"/>
        </w:rPr>
        <w:t>Tuesday 3</w:t>
      </w:r>
      <w:r w:rsidR="004C325A" w:rsidRPr="004C325A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rd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June 2025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End of Term and End of school year 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Wednesday 23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rd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July 2025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 – </w:t>
      </w:r>
      <w:r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1.30pm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 xml:space="preserve"> finish</w:t>
      </w:r>
    </w:p>
    <w:p w:rsidR="00B75F85" w:rsidRPr="00C941BC" w:rsidRDefault="00B75F85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sectPr w:rsidR="00B75F85" w:rsidRPr="00C941BC" w:rsidSect="00976C6B">
      <w:headerReference w:type="default" r:id="rId6"/>
      <w:pgSz w:w="11906" w:h="16838"/>
      <w:pgMar w:top="141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25A" w:rsidRDefault="004C325A" w:rsidP="00976C6B">
      <w:pPr>
        <w:spacing w:after="0" w:line="240" w:lineRule="auto"/>
      </w:pPr>
      <w:r>
        <w:separator/>
      </w:r>
    </w:p>
  </w:endnote>
  <w:endnote w:type="continuationSeparator" w:id="0">
    <w:p w:rsidR="004C325A" w:rsidRDefault="004C325A" w:rsidP="0097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25A" w:rsidRDefault="004C325A" w:rsidP="00976C6B">
      <w:pPr>
        <w:spacing w:after="0" w:line="240" w:lineRule="auto"/>
      </w:pPr>
      <w:r>
        <w:separator/>
      </w:r>
    </w:p>
  </w:footnote>
  <w:footnote w:type="continuationSeparator" w:id="0">
    <w:p w:rsidR="004C325A" w:rsidRDefault="004C325A" w:rsidP="0097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25A" w:rsidRDefault="004C325A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CD6DFF" wp14:editId="41018656">
              <wp:simplePos x="0" y="0"/>
              <wp:positionH relativeFrom="margin">
                <wp:posOffset>714375</wp:posOffset>
              </wp:positionH>
              <wp:positionV relativeFrom="paragraph">
                <wp:posOffset>-351858</wp:posOffset>
              </wp:positionV>
              <wp:extent cx="5191125" cy="809625"/>
              <wp:effectExtent l="0" t="0" r="0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809625"/>
                        <a:chOff x="671" y="289"/>
                        <a:chExt cx="10690" cy="2227"/>
                      </a:xfrm>
                    </wpg:grpSpPr>
                    <pic:pic xmlns:pic="http://schemas.openxmlformats.org/drawingml/2006/picture">
                      <pic:nvPicPr>
                        <pic:cNvPr id="2" name="Picture 3" descr="j&amp;j-sch-col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01" y="296"/>
                          <a:ext cx="2760" cy="2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 descr="newLDBS%20LOGO%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" y="322"/>
                          <a:ext cx="1932" cy="19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763" y="289"/>
                          <a:ext cx="5843" cy="2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25A" w:rsidRPr="00976C6B" w:rsidRDefault="004C325A" w:rsidP="00976C6B">
                            <w:pPr>
                              <w:spacing w:after="0" w:line="240" w:lineRule="auto"/>
                              <w:ind w:right="-85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976C6B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St John &amp; St James</w:t>
                            </w:r>
                          </w:p>
                          <w:p w:rsidR="004C325A" w:rsidRPr="00976C6B" w:rsidRDefault="004C325A" w:rsidP="00976C6B">
                            <w:pPr>
                              <w:spacing w:after="0"/>
                              <w:ind w:right="-85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976C6B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Church of England Primary School</w:t>
                            </w:r>
                          </w:p>
                          <w:p w:rsidR="004C325A" w:rsidRPr="00976C6B" w:rsidRDefault="004C325A" w:rsidP="00976C6B">
                            <w:pPr>
                              <w:pStyle w:val="Heading5"/>
                              <w:ind w:right="-85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76C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Grove Street, Edmonton, London N18 2TL</w:t>
                            </w:r>
                          </w:p>
                          <w:p w:rsidR="004C325A" w:rsidRPr="00976C6B" w:rsidRDefault="004C325A" w:rsidP="00976C6B">
                            <w:pPr>
                              <w:ind w:right="-85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76C6B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Tel: 020 8807 2578    </w:t>
                            </w:r>
                          </w:p>
                          <w:p w:rsidR="004C325A" w:rsidRPr="007524EE" w:rsidRDefault="004C325A" w:rsidP="00976C6B">
                            <w:pPr>
                              <w:ind w:right="-85" w:firstLine="72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4C325A" w:rsidRPr="007524EE" w:rsidRDefault="004C325A" w:rsidP="00976C6B">
                            <w:pPr>
                              <w:ind w:right="-85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7524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Email:  office@stjohnandjames.enfield.sch.uk</w:t>
                            </w:r>
                          </w:p>
                          <w:p w:rsidR="004C325A" w:rsidRDefault="004C325A" w:rsidP="00976C6B">
                            <w:pPr>
                              <w:ind w:right="-85"/>
                              <w:jc w:val="center"/>
                            </w:pPr>
                            <w:r w:rsidRPr="007524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Website:  www.stjohnandjames.enfield.sch.uk</w:t>
                            </w:r>
                          </w:p>
                          <w:p w:rsidR="004C325A" w:rsidRDefault="004C325A" w:rsidP="00976C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D6DFF" id="Group 1" o:spid="_x0000_s1026" style="position:absolute;margin-left:56.25pt;margin-top:-27.7pt;width:408.75pt;height:63.75pt;z-index:251659264;mso-position-horizontal-relative:margin" coordorigin="671,289" coordsize="10690,2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zLTEwLTE3VDEzOjQyOjE4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My0xMC0xN1QxMzo0MjoxO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zLTEwLTE3VDEzOjQyOjE4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MtMTAtMTdUMTM6NDI6MTh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MtMTAtMTdUMTM6NDI6MTh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gyNDwvcmVhbD4KCQkJCQkJ&#10;PHJlYWw+NTc3PC9yZWFsPgoJCQkJCTwvYXJyYXk+CgkJCQkJPGtleT5jb20uYXBwbGUucHJpbnQu&#10;dGlja2V0LmNsaWVudDwva2V5PgoJCQkJCTxzdHJpbmc+Y29tLmFwcGxlLnByaW50aW5nbWFuYWdl&#10;cjwvc3RyaW5nPgoJCQkJCTxrZXk+Y29tLmFwcGxlLnByaW50LnRpY2tldC5tb2REYXRlPC9rZXk+&#10;CgkJCQkJPGRhdGU+MjAwMy0xMC0xN1QxMzo0MjoxOV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EpQAAAABSZ2h0bG9uZwAABJI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uAA5BZG9iZQBkQAAAAAH/2wCEAAICAgICAgICAgIDAgICAwQD&#10;AgIDBAUEBAQEBAUGBQUFBQUFBgYHBwgHBwYJCQoKCQkMDAwMDAwMDAwMDAwMDAwBAwMDBQQFCQYG&#10;CQ0KCQoNDw4ODg4PDwwMDAwMDw8MDAwMDAwPDAwMDAwMDAwMDAwMDAwMDAwMDAwMDAwMDAwMDP/A&#10;ABEIBKUEkgMBEQACEQEDEQH/3QAEAJP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wD/1/v1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/AP/Q+/W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T79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1fv1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/&#10;AP/W+/W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f7&#10;9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wD/0Pv1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/AP/R+/W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j&amp;j-sch-col-logo" style="position:absolute;left:8601;top:296;width:2760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">
                <v:imagedata r:id="rId3" o:title="j&amp;j-sch-col-logo"/>
              </v:shape>
              <v:shape id="Picture 4" o:spid="_x0000_s1028" type="#_x0000_t75" alt="newLDBS%20LOGO%20" style="position:absolute;left:671;top:322;width:1932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">
                <v:imagedata r:id="rId4" o:title="newLDBS%20LOGO%2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2763;top:289;width:584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976C6B" w:rsidRPr="00976C6B" w:rsidRDefault="00976C6B" w:rsidP="00976C6B">
                      <w:pPr>
                        <w:spacing w:after="0" w:line="240" w:lineRule="auto"/>
                        <w:ind w:right="-85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976C6B">
                        <w:rPr>
                          <w:rFonts w:ascii="Arial" w:hAnsi="Arial" w:cs="Arial"/>
                          <w:b/>
                          <w:color w:val="000000"/>
                        </w:rPr>
                        <w:t>St John &amp; St James</w:t>
                      </w:r>
                    </w:p>
                    <w:p w:rsidR="00976C6B" w:rsidRPr="00976C6B" w:rsidRDefault="00976C6B" w:rsidP="00976C6B">
                      <w:pPr>
                        <w:spacing w:after="0"/>
                        <w:ind w:right="-85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976C6B">
                        <w:rPr>
                          <w:rFonts w:ascii="Arial" w:hAnsi="Arial" w:cs="Arial"/>
                          <w:b/>
                          <w:color w:val="000000"/>
                        </w:rPr>
                        <w:t>Church of England Primary School</w:t>
                      </w:r>
                    </w:p>
                    <w:p w:rsidR="00976C6B" w:rsidRPr="00976C6B" w:rsidRDefault="00976C6B" w:rsidP="00976C6B">
                      <w:pPr>
                        <w:pStyle w:val="Heading5"/>
                        <w:ind w:right="-85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76C6B">
                        <w:rPr>
                          <w:rFonts w:ascii="Arial" w:hAnsi="Arial" w:cs="Arial"/>
                          <w:sz w:val="22"/>
                          <w:szCs w:val="22"/>
                        </w:rPr>
                        <w:t>Grove Street, Edmonton, London N18 2TL</w:t>
                      </w:r>
                    </w:p>
                    <w:p w:rsidR="00976C6B" w:rsidRPr="00976C6B" w:rsidRDefault="00976C6B" w:rsidP="00976C6B">
                      <w:pPr>
                        <w:ind w:right="-85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976C6B">
                        <w:rPr>
                          <w:rFonts w:ascii="Arial" w:hAnsi="Arial" w:cs="Arial"/>
                          <w:color w:val="000000"/>
                        </w:rPr>
                        <w:t xml:space="preserve">Tel: 020 8807 2578    </w:t>
                      </w:r>
                    </w:p>
                    <w:p w:rsidR="00976C6B" w:rsidRPr="007524EE" w:rsidRDefault="00976C6B" w:rsidP="00976C6B">
                      <w:pPr>
                        <w:ind w:right="-85" w:firstLine="72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:rsidR="00976C6B" w:rsidRPr="007524EE" w:rsidRDefault="00976C6B" w:rsidP="00976C6B">
                      <w:pPr>
                        <w:ind w:right="-85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7524EE">
                        <w:rPr>
                          <w:rFonts w:ascii="Arial" w:hAnsi="Arial" w:cs="Arial"/>
                          <w:color w:val="000000"/>
                          <w:sz w:val="20"/>
                        </w:rPr>
                        <w:t>Email:  office@stjohnandjames.enfield.sch.uk</w:t>
                      </w:r>
                    </w:p>
                    <w:p w:rsidR="00976C6B" w:rsidRDefault="00976C6B" w:rsidP="00976C6B">
                      <w:pPr>
                        <w:ind w:right="-85"/>
                        <w:jc w:val="center"/>
                      </w:pPr>
                      <w:r w:rsidRPr="007524EE">
                        <w:rPr>
                          <w:rFonts w:ascii="Arial" w:hAnsi="Arial" w:cs="Arial"/>
                          <w:color w:val="000000"/>
                          <w:sz w:val="20"/>
                        </w:rPr>
                        <w:t>Website:  www.stjohnandjames.enfield.sch.uk</w:t>
                      </w:r>
                    </w:p>
                    <w:p w:rsidR="00976C6B" w:rsidRDefault="00976C6B" w:rsidP="00976C6B"/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6B"/>
    <w:rsid w:val="004C325A"/>
    <w:rsid w:val="007E0BA3"/>
    <w:rsid w:val="00801E11"/>
    <w:rsid w:val="00976C6B"/>
    <w:rsid w:val="00B75F85"/>
    <w:rsid w:val="00C941BC"/>
    <w:rsid w:val="00E6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39FD343"/>
  <w15:chartTrackingRefBased/>
  <w15:docId w15:val="{9A6926D0-89D1-478D-82C2-2AC81963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qFormat/>
    <w:rsid w:val="00976C6B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color w:val="000000"/>
      <w:sz w:val="28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6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76C6B"/>
    <w:rPr>
      <w:b/>
      <w:bCs/>
    </w:rPr>
  </w:style>
  <w:style w:type="character" w:customStyle="1" w:styleId="Heading5Char">
    <w:name w:val="Heading 5 Char"/>
    <w:basedOn w:val="DefaultParagraphFont"/>
    <w:link w:val="Heading5"/>
    <w:rsid w:val="00976C6B"/>
    <w:rPr>
      <w:rFonts w:ascii="Times New Roman" w:eastAsia="Times New Roman" w:hAnsi="Times New Roman" w:cs="Times New Roman"/>
      <w:color w:val="000000"/>
      <w:sz w:val="28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76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C6B"/>
  </w:style>
  <w:style w:type="paragraph" w:styleId="Footer">
    <w:name w:val="footer"/>
    <w:basedOn w:val="Normal"/>
    <w:link w:val="FooterChar"/>
    <w:uiPriority w:val="99"/>
    <w:unhideWhenUsed/>
    <w:rsid w:val="00976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C6B"/>
  </w:style>
  <w:style w:type="paragraph" w:styleId="BalloonText">
    <w:name w:val="Balloon Text"/>
    <w:basedOn w:val="Normal"/>
    <w:link w:val="BalloonTextChar"/>
    <w:uiPriority w:val="99"/>
    <w:semiHidden/>
    <w:unhideWhenUsed/>
    <w:rsid w:val="00976C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C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6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698130A1.dotm</Template>
  <TotalTime>27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Medical Rioom</dc:creator>
  <cp:keywords/>
  <dc:description/>
  <cp:lastModifiedBy>Lisa Lockyer</cp:lastModifiedBy>
  <cp:revision>3</cp:revision>
  <cp:lastPrinted>2023-11-13T15:09:00Z</cp:lastPrinted>
  <dcterms:created xsi:type="dcterms:W3CDTF">2024-03-08T10:31:00Z</dcterms:created>
  <dcterms:modified xsi:type="dcterms:W3CDTF">2024-06-27T11:29:00Z</dcterms:modified>
</cp:coreProperties>
</file>